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B4E6B" w14:textId="77777777" w:rsidR="00AA0633" w:rsidRPr="00AA0633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</w:pPr>
      <w:r w:rsidRPr="00AA0633"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  <w:t>Doeleinden en rechtsgronden</w:t>
      </w:r>
    </w:p>
    <w:p w14:paraId="4BAC2E98" w14:textId="7F8B05E5" w:rsidR="00AA0633" w:rsidRPr="00AA0633" w:rsidRDefault="00AA0633" w:rsidP="0009692B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A0633">
        <w:rPr>
          <w:rFonts w:ascii="Arial" w:hAnsi="Arial" w:cs="Arial"/>
          <w:sz w:val="22"/>
          <w:szCs w:val="22"/>
        </w:rPr>
        <w:t xml:space="preserve">Zoals beschreven in </w:t>
      </w: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de </w:t>
      </w:r>
      <w:hyperlink r:id="rId11" w:history="1">
        <w:r w:rsidRPr="00AA0633">
          <w:rPr>
            <w:rStyle w:val="Hyperlink"/>
            <w:rFonts w:ascii="Arial" w:eastAsia="Times New Roman" w:hAnsi="Arial" w:cs="Arial"/>
            <w:sz w:val="22"/>
            <w:szCs w:val="22"/>
            <w:lang w:eastAsia="nl-BE"/>
          </w:rPr>
          <w:t>privacyverklaring</w:t>
        </w:r>
      </w:hyperlink>
      <w:r w:rsidRPr="00AA0633">
        <w:rPr>
          <w:rFonts w:ascii="Arial" w:hAnsi="Arial" w:cs="Arial"/>
          <w:sz w:val="22"/>
          <w:szCs w:val="22"/>
        </w:rPr>
        <w:t xml:space="preserve">, </w:t>
      </w:r>
      <w:r w:rsidR="0024046E">
        <w:rPr>
          <w:rFonts w:ascii="Arial" w:hAnsi="Arial" w:cs="Arial"/>
          <w:sz w:val="22"/>
          <w:szCs w:val="22"/>
        </w:rPr>
        <w:t xml:space="preserve">verzamelt en </w:t>
      </w:r>
      <w:r w:rsidRPr="00AA0633">
        <w:rPr>
          <w:rFonts w:ascii="Arial" w:hAnsi="Arial" w:cs="Arial"/>
          <w:sz w:val="22"/>
          <w:szCs w:val="22"/>
        </w:rPr>
        <w:t xml:space="preserve">verwerkt de Koninklijke Belgische Terriër Club (KBTC) </w:t>
      </w:r>
      <w:r w:rsidR="0024046E" w:rsidRPr="00AA0633">
        <w:rPr>
          <w:rFonts w:ascii="Arial" w:hAnsi="Arial" w:cs="Arial"/>
          <w:sz w:val="22"/>
          <w:szCs w:val="22"/>
        </w:rPr>
        <w:t>de identiteits</w:t>
      </w:r>
      <w:r w:rsidR="0024046E" w:rsidRPr="00AA0633">
        <w:rPr>
          <w:rFonts w:ascii="Cambria Math" w:hAnsi="Cambria Math" w:cs="Cambria Math"/>
          <w:sz w:val="22"/>
          <w:szCs w:val="22"/>
        </w:rPr>
        <w:t>‐</w:t>
      </w:r>
      <w:r w:rsidR="0024046E" w:rsidRPr="00AA0633">
        <w:rPr>
          <w:rFonts w:ascii="Arial" w:hAnsi="Arial" w:cs="Arial"/>
          <w:sz w:val="22"/>
          <w:szCs w:val="22"/>
        </w:rPr>
        <w:t xml:space="preserve"> en contactgegevens van onze leden, sponsoren en andere sympathisanten, </w:t>
      </w:r>
      <w:r w:rsidRPr="00AA0633">
        <w:rPr>
          <w:rFonts w:ascii="Arial" w:hAnsi="Arial" w:cs="Arial"/>
          <w:sz w:val="22"/>
          <w:szCs w:val="22"/>
        </w:rPr>
        <w:t>ten behoeve van de volgende doeleinden en rechtsgronden:</w:t>
      </w:r>
    </w:p>
    <w:p w14:paraId="27846140" w14:textId="77777777" w:rsidR="00AA0633" w:rsidRPr="00AA0633" w:rsidRDefault="00AA0633" w:rsidP="0009692B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nl-BE"/>
        </w:rPr>
      </w:pPr>
    </w:p>
    <w:p w14:paraId="1C939A89" w14:textId="77777777" w:rsidR="00AA0633" w:rsidRPr="00AA0633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 w:rsidRPr="00AA0633">
        <w:rPr>
          <w:sz w:val="22"/>
          <w:szCs w:val="22"/>
        </w:rPr>
        <w:t>Het aankondigen van de activiteiten georganiseerd door de KBTC</w:t>
      </w:r>
    </w:p>
    <w:p w14:paraId="659C3BC8" w14:textId="77777777" w:rsidR="00AA0633" w:rsidRPr="00AA0633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 w:rsidRPr="00AA0633">
        <w:rPr>
          <w:sz w:val="22"/>
          <w:szCs w:val="22"/>
        </w:rPr>
        <w:t xml:space="preserve">Het versturen van uitnodigingen voor events, nieuwsbrieven, thematische mails </w:t>
      </w:r>
    </w:p>
    <w:p w14:paraId="35AE4278" w14:textId="5FCFDC5B" w:rsidR="00AA0633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 w:rsidRPr="00AA0633">
        <w:rPr>
          <w:sz w:val="22"/>
          <w:szCs w:val="22"/>
        </w:rPr>
        <w:t>Het deelnemen aan de activiteiten georganiseerd door de KBTC</w:t>
      </w:r>
    </w:p>
    <w:p w14:paraId="5BC8A76D" w14:textId="4859112F" w:rsidR="00966F2E" w:rsidRPr="00AA0633" w:rsidRDefault="00966F2E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Het bekomen van een verzekering</w:t>
      </w:r>
    </w:p>
    <w:p w14:paraId="7938D520" w14:textId="77777777" w:rsidR="00AA0633" w:rsidRPr="00AA0633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 w:rsidRPr="00AA0633">
        <w:rPr>
          <w:sz w:val="22"/>
          <w:szCs w:val="22"/>
        </w:rPr>
        <w:t xml:space="preserve">Het publiceren van uitslagen van de tentoonstellingen georganiseerd door de KBTC </w:t>
      </w:r>
    </w:p>
    <w:p w14:paraId="14551D2C" w14:textId="77777777" w:rsidR="00AA0633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 w:rsidRPr="00AA0633">
        <w:rPr>
          <w:sz w:val="22"/>
          <w:szCs w:val="22"/>
        </w:rPr>
        <w:t>Het gebruik maken van foto’s genomen tijdens activiteiten georganiseerd door de KBTC, voor promotiedoeleinden van de vereniging</w:t>
      </w:r>
    </w:p>
    <w:p w14:paraId="09F76A04" w14:textId="49A23496" w:rsidR="0024046E" w:rsidRPr="0024046E" w:rsidRDefault="0024046E" w:rsidP="0024046E">
      <w:pPr>
        <w:pStyle w:val="Lijstalinea"/>
        <w:spacing w:after="0" w:line="240" w:lineRule="auto"/>
        <w:ind w:left="360"/>
        <w:rPr>
          <w:sz w:val="14"/>
          <w:szCs w:val="14"/>
        </w:rPr>
      </w:pPr>
    </w:p>
    <w:p w14:paraId="204CCDDE" w14:textId="2627D4B5" w:rsidR="00AA0633" w:rsidRDefault="0024046E" w:rsidP="0024046E">
      <w:pPr>
        <w:pStyle w:val="Lijstalinea"/>
        <w:spacing w:after="0" w:line="240" w:lineRule="auto"/>
        <w:ind w:left="0"/>
        <w:jc w:val="both"/>
        <w:rPr>
          <w:sz w:val="22"/>
          <w:szCs w:val="22"/>
          <w:lang w:val="nl-NL"/>
        </w:rPr>
      </w:pPr>
      <w:r w:rsidRPr="0024046E">
        <w:rPr>
          <w:sz w:val="22"/>
          <w:szCs w:val="22"/>
          <w:lang w:val="nl-NL"/>
        </w:rPr>
        <w:t>Bepaalde persoonsgegevens die door ons worden verzameld, zullen worden doorgegeven aan en mogelijk verwerkt worden door derde dienstverleners zoals onze I</w:t>
      </w:r>
      <w:r>
        <w:rPr>
          <w:sz w:val="22"/>
          <w:szCs w:val="22"/>
          <w:lang w:val="nl-NL"/>
        </w:rPr>
        <w:t>T</w:t>
      </w:r>
      <w:r w:rsidRPr="0024046E">
        <w:rPr>
          <w:sz w:val="22"/>
          <w:szCs w:val="22"/>
          <w:lang w:val="nl-NL"/>
        </w:rPr>
        <w:t>-leverancier, boekhouder, alsook door overkoepelende organisaties zoals de KKUSH, de VdA, de KMSH, de FCI, evenals door de overheid.</w:t>
      </w:r>
    </w:p>
    <w:p w14:paraId="00B00011" w14:textId="77777777" w:rsidR="0024046E" w:rsidRPr="0024046E" w:rsidRDefault="0024046E" w:rsidP="0024046E">
      <w:pPr>
        <w:pStyle w:val="Lijstalinea"/>
        <w:spacing w:after="0" w:line="240" w:lineRule="auto"/>
        <w:ind w:left="0"/>
        <w:jc w:val="both"/>
        <w:rPr>
          <w:sz w:val="22"/>
          <w:szCs w:val="22"/>
          <w:lang w:val="nl-NL"/>
        </w:rPr>
      </w:pPr>
    </w:p>
    <w:p w14:paraId="7AFF348F" w14:textId="77777777" w:rsidR="00AA0633" w:rsidRPr="00AA0633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</w:pPr>
      <w:r w:rsidRPr="00AA0633"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  <w:t>Verificatie Persoonsgegevens Leden</w:t>
      </w:r>
    </w:p>
    <w:p w14:paraId="2B904E7C" w14:textId="5908F78A" w:rsidR="00AA0633" w:rsidRDefault="00AA0633" w:rsidP="0009692B">
      <w:pPr>
        <w:jc w:val="both"/>
        <w:rPr>
          <w:rFonts w:ascii="Arial" w:hAnsi="Arial" w:cs="Arial"/>
          <w:sz w:val="22"/>
          <w:szCs w:val="22"/>
        </w:rPr>
      </w:pPr>
      <w:r w:rsidRPr="00AA0633">
        <w:rPr>
          <w:rFonts w:ascii="Arial" w:hAnsi="Arial" w:cs="Arial"/>
          <w:sz w:val="22"/>
          <w:szCs w:val="22"/>
        </w:rPr>
        <w:t>Opdat wij uw persoonsgegevens zouden kunnen verifiëren en/of vervolledigen, vragen wij u uw gegevens hieronder in te willen vullen</w:t>
      </w:r>
      <w:r w:rsidR="005225E5">
        <w:rPr>
          <w:rFonts w:ascii="Arial" w:hAnsi="Arial" w:cs="Arial"/>
          <w:sz w:val="22"/>
          <w:szCs w:val="22"/>
        </w:rPr>
        <w:t xml:space="preserve"> (velden met * zijn verplicht</w:t>
      </w:r>
      <w:r w:rsidR="009262B6">
        <w:rPr>
          <w:rFonts w:ascii="Arial" w:hAnsi="Arial" w:cs="Arial"/>
          <w:sz w:val="22"/>
          <w:szCs w:val="22"/>
        </w:rPr>
        <w:t>):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125"/>
        <w:gridCol w:w="2412"/>
        <w:gridCol w:w="2081"/>
      </w:tblGrid>
      <w:tr w:rsidR="00AA0633" w:rsidRPr="00AA0633" w14:paraId="32C36FE3" w14:textId="77777777" w:rsidTr="00C5584A">
        <w:tc>
          <w:tcPr>
            <w:tcW w:w="1334" w:type="pct"/>
            <w:vAlign w:val="bottom"/>
          </w:tcPr>
          <w:p w14:paraId="6CE22C45" w14:textId="27F0501A" w:rsidR="00650259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AA0633"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t>Voornaam</w:t>
            </w:r>
            <w:r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  <w:r w:rsidR="00B92A53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386927358"/>
            <w:placeholder>
              <w:docPart w:val="F51A3343F58E4EED8D81226AF00A34EB"/>
            </w:placeholder>
            <w15:color w:val="999999"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BC940B0" w14:textId="47397C61" w:rsidR="00650259" w:rsidRPr="00AA0633" w:rsidRDefault="005F5C0D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002060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AA0633" w:rsidRPr="00AA0633" w14:paraId="0ACDB9BA" w14:textId="77777777" w:rsidTr="00C5584A">
        <w:tc>
          <w:tcPr>
            <w:tcW w:w="1334" w:type="pct"/>
            <w:vAlign w:val="bottom"/>
          </w:tcPr>
          <w:p w14:paraId="0EA82A0A" w14:textId="3DD3E873" w:rsidR="00650259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Familienaam</w:t>
            </w:r>
            <w:r w:rsidR="00B92A53">
              <w:rPr>
                <w:rFonts w:ascii="Arial" w:hAnsi="Arial" w:cs="Arial"/>
                <w:color w:val="002060"/>
                <w:sz w:val="22"/>
                <w:szCs w:val="22"/>
              </w:rPr>
              <w:t xml:space="preserve"> 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751809853"/>
            <w:placeholder>
              <w:docPart w:val="E2D3FE013C2E41D780CA48957E5F8AD7"/>
            </w:placeholder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4617B8D" w14:textId="750BCB06" w:rsidR="00650259" w:rsidRPr="00AA0633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002060"/>
                    <w:sz w:val="22"/>
                    <w:szCs w:val="22"/>
                  </w:rP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AA0633" w:rsidRPr="00AA0633" w14:paraId="558B884A" w14:textId="77777777" w:rsidTr="00C5584A">
        <w:tc>
          <w:tcPr>
            <w:tcW w:w="1334" w:type="pct"/>
            <w:vAlign w:val="bottom"/>
          </w:tcPr>
          <w:p w14:paraId="115ABE75" w14:textId="2194E06D" w:rsidR="00650259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t>Adres</w:t>
            </w:r>
            <w:r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  <w:r w:rsidR="00B92A53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1062173847"/>
            <w:placeholder>
              <w:docPart w:val="E24CDFE988B44557812540FA9AA813F4"/>
            </w:placeholder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1495695" w14:textId="4A000434" w:rsidR="00650259" w:rsidRPr="00AA0633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002060"/>
                    <w:sz w:val="22"/>
                    <w:szCs w:val="22"/>
                  </w:rPr>
                  <w:t xml:space="preserve">                              </w:t>
                </w:r>
              </w:p>
            </w:tc>
          </w:sdtContent>
        </w:sdt>
      </w:tr>
      <w:tr w:rsidR="00AA0633" w:rsidRPr="00AA0633" w14:paraId="6A568416" w14:textId="77777777" w:rsidTr="00C5584A">
        <w:tc>
          <w:tcPr>
            <w:tcW w:w="1334" w:type="pct"/>
            <w:vAlign w:val="bottom"/>
          </w:tcPr>
          <w:p w14:paraId="64F869E1" w14:textId="1E96E0E6" w:rsidR="00650259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t>Postcode en plaats</w:t>
            </w:r>
            <w:r w:rsidR="00B92A53">
              <w:rPr>
                <w:rFonts w:ascii="Arial" w:hAnsi="Arial" w:cs="Arial"/>
                <w:color w:val="002060"/>
                <w:sz w:val="22"/>
                <w:szCs w:val="22"/>
              </w:rPr>
              <w:t xml:space="preserve"> 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1198387505"/>
            <w:placeholder>
              <w:docPart w:val="603F8FACFA354C118900B3D4D0CF8A9E"/>
            </w:placeholder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902C544" w14:textId="2F397507" w:rsidR="00650259" w:rsidRPr="00AA0633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002060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AA0633" w:rsidRPr="00AA0633" w14:paraId="6EC45203" w14:textId="77777777" w:rsidTr="00C5584A">
        <w:tc>
          <w:tcPr>
            <w:tcW w:w="1334" w:type="pct"/>
            <w:vAlign w:val="bottom"/>
          </w:tcPr>
          <w:p w14:paraId="0381388E" w14:textId="0B124BDA" w:rsidR="00650259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t xml:space="preserve">Email </w:t>
            </w:r>
            <w:r w:rsidR="00B92A53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813215453"/>
            <w:placeholder>
              <w:docPart w:val="13042177292340498F3DF6F10B87CE97"/>
            </w:placeholder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F6347C0" w14:textId="09EEBDC3" w:rsidR="00650259" w:rsidRPr="00AA0633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002060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5225E5" w:rsidRPr="00AA0633" w14:paraId="68AD9A96" w14:textId="77777777" w:rsidTr="0097265C">
        <w:tc>
          <w:tcPr>
            <w:tcW w:w="1334" w:type="pct"/>
            <w:vAlign w:val="bottom"/>
          </w:tcPr>
          <w:p w14:paraId="65A831FA" w14:textId="64CF8ABF" w:rsidR="005225E5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 xml:space="preserve">Vaste telefoon </w:t>
            </w:r>
          </w:p>
        </w:tc>
        <w:sdt>
          <w:sdtPr>
            <w:rPr>
              <w:rFonts w:ascii="Arial" w:hAnsi="Arial" w:cs="Arial"/>
              <w:color w:val="002060"/>
              <w:sz w:val="20"/>
              <w:szCs w:val="20"/>
            </w:rPr>
            <w:id w:val="1414584158"/>
            <w:placeholder>
              <w:docPart w:val="03F6E199B1A649749614D6C36E290B31"/>
            </w:placeholder>
            <w:text/>
          </w:sdtPr>
          <w:sdtEndPr/>
          <w:sdtContent>
            <w:tc>
              <w:tcPr>
                <w:tcW w:w="1177" w:type="pct"/>
                <w:tcBorders>
                  <w:bottom w:val="single" w:sz="4" w:space="0" w:color="auto"/>
                </w:tcBorders>
                <w:vAlign w:val="bottom"/>
              </w:tcPr>
              <w:p w14:paraId="00923DE2" w14:textId="240A83CB" w:rsidR="005225E5" w:rsidRPr="0097265C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336" w:type="pct"/>
            <w:vAlign w:val="bottom"/>
          </w:tcPr>
          <w:p w14:paraId="055CB676" w14:textId="02B1FE00" w:rsidR="005225E5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AA0633"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t>Mobiele telefoon</w:t>
            </w:r>
          </w:p>
        </w:tc>
        <w:sdt>
          <w:sdtPr>
            <w:rPr>
              <w:rFonts w:ascii="Arial" w:hAnsi="Arial" w:cs="Arial"/>
              <w:color w:val="002060"/>
              <w:sz w:val="20"/>
              <w:szCs w:val="20"/>
            </w:rPr>
            <w:id w:val="-56160906"/>
            <w:placeholder>
              <w:docPart w:val="F6D0D80ECBD2450F9031402910CD076E"/>
            </w:placeholder>
            <w:text/>
          </w:sdtPr>
          <w:sdtEndPr/>
          <w:sdtContent>
            <w:tc>
              <w:tcPr>
                <w:tcW w:w="1153" w:type="pct"/>
                <w:tcBorders>
                  <w:bottom w:val="single" w:sz="4" w:space="0" w:color="auto"/>
                </w:tcBorders>
                <w:vAlign w:val="bottom"/>
              </w:tcPr>
              <w:p w14:paraId="50D0788D" w14:textId="73A2E636" w:rsidR="005225E5" w:rsidRPr="0097265C" w:rsidRDefault="009A7473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4CEB2BC2" w14:textId="74FA955A" w:rsidR="00AA0633" w:rsidRDefault="00AA0633" w:rsidP="0009692B">
      <w:pPr>
        <w:spacing w:after="0"/>
        <w:rPr>
          <w:rFonts w:ascii="Arial" w:hAnsi="Arial" w:cs="Arial"/>
          <w:sz w:val="22"/>
          <w:szCs w:val="22"/>
        </w:rPr>
      </w:pPr>
    </w:p>
    <w:p w14:paraId="66B129D1" w14:textId="77777777" w:rsidR="00AA0633" w:rsidRPr="00AA0633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</w:pPr>
      <w:r w:rsidRPr="00AA0633">
        <w:rPr>
          <w:rFonts w:ascii="Arial" w:eastAsiaTheme="majorEastAsia" w:hAnsi="Arial" w:cs="Arial"/>
          <w:bCs/>
          <w:color w:val="002060"/>
          <w:sz w:val="32"/>
          <w:szCs w:val="32"/>
          <w:lang w:val="nl-BE"/>
        </w:rPr>
        <w:t>Toestemming verwerking Persoonsgegevens</w:t>
      </w:r>
    </w:p>
    <w:p w14:paraId="11D77692" w14:textId="697153E0" w:rsidR="001B67EF" w:rsidRDefault="00AA0633" w:rsidP="0009692B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nl-BE"/>
        </w:rPr>
      </w:pP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De ondergetekende verklaart kennis te hebben genomen van onze </w:t>
      </w:r>
      <w:hyperlink r:id="rId12" w:history="1">
        <w:r w:rsidRPr="00AA0633">
          <w:rPr>
            <w:rStyle w:val="Hyperlink"/>
            <w:rFonts w:ascii="Arial" w:eastAsia="Times New Roman" w:hAnsi="Arial" w:cs="Arial"/>
            <w:sz w:val="22"/>
            <w:szCs w:val="22"/>
            <w:lang w:eastAsia="nl-BE"/>
          </w:rPr>
          <w:t>privacyverklaring</w:t>
        </w:r>
      </w:hyperlink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 en geeft aan de </w:t>
      </w:r>
      <w:r w:rsidRPr="00AA0633">
        <w:rPr>
          <w:rFonts w:ascii="Arial" w:hAnsi="Arial" w:cs="Arial"/>
          <w:sz w:val="22"/>
          <w:szCs w:val="22"/>
        </w:rPr>
        <w:t>Koninklijke Belgische Terriër Club</w:t>
      </w: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 de toestemming om zijn/haar persoonsgegevens te verwerken voor de bovenvermelde doeleinden</w:t>
      </w:r>
      <w:r w:rsidR="001E6F7B">
        <w:rPr>
          <w:rFonts w:ascii="Arial" w:eastAsia="Times New Roman" w:hAnsi="Arial" w:cs="Arial"/>
          <w:sz w:val="22"/>
          <w:szCs w:val="22"/>
          <w:lang w:eastAsia="nl-BE"/>
        </w:rPr>
        <w:t xml:space="preserve"> (</w:t>
      </w:r>
      <w:r w:rsidR="002178A3">
        <w:rPr>
          <w:rFonts w:ascii="Arial" w:eastAsia="Times New Roman" w:hAnsi="Arial" w:cs="Arial"/>
          <w:sz w:val="22"/>
          <w:szCs w:val="22"/>
          <w:lang w:eastAsia="nl-BE"/>
        </w:rPr>
        <w:t xml:space="preserve">uw keuze </w:t>
      </w:r>
      <w:r w:rsidR="001E6F7B">
        <w:rPr>
          <w:rFonts w:ascii="Arial" w:eastAsia="Times New Roman" w:hAnsi="Arial" w:cs="Arial"/>
          <w:sz w:val="22"/>
          <w:szCs w:val="22"/>
          <w:lang w:eastAsia="nl-BE"/>
        </w:rPr>
        <w:t>aanduiden</w:t>
      </w:r>
      <w:r w:rsidR="002178A3">
        <w:rPr>
          <w:rFonts w:ascii="Arial" w:eastAsia="Times New Roman" w:hAnsi="Arial" w:cs="Arial"/>
          <w:sz w:val="22"/>
          <w:szCs w:val="22"/>
          <w:lang w:eastAsia="nl-BE"/>
        </w:rPr>
        <w:t>):</w:t>
      </w:r>
      <w:r w:rsidR="001E6F7B">
        <w:rPr>
          <w:rFonts w:ascii="Arial" w:eastAsia="Times New Roman" w:hAnsi="Arial" w:cs="Arial"/>
          <w:sz w:val="22"/>
          <w:szCs w:val="22"/>
          <w:lang w:eastAsia="nl-BE"/>
        </w:rPr>
        <w:t xml:space="preserve"> </w:t>
      </w:r>
    </w:p>
    <w:p w14:paraId="3BABA087" w14:textId="77777777" w:rsidR="0024046E" w:rsidRPr="00AA0633" w:rsidRDefault="0024046E" w:rsidP="0009692B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nl-BE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8002"/>
      </w:tblGrid>
      <w:tr w:rsidR="00AA0633" w:rsidRPr="00AA0633" w14:paraId="223D9BDF" w14:textId="77777777" w:rsidTr="00835AA3">
        <w:tc>
          <w:tcPr>
            <w:tcW w:w="567" w:type="pct"/>
          </w:tcPr>
          <w:sdt>
            <w:sdtP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id w:val="188745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C49C9E" w14:textId="16EE7FBE" w:rsidR="00AA0633" w:rsidRPr="00AA0633" w:rsidRDefault="00F94CE0" w:rsidP="001B67EF">
                <w:pPr>
                  <w:spacing w:line="276" w:lineRule="auto"/>
                  <w:ind w:left="432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002060"/>
                    <w:sz w:val="22"/>
                    <w:szCs w:val="22"/>
                    <w:lang w:bidi="nl-NL"/>
                  </w:rPr>
                  <w:t>☐</w:t>
                </w:r>
              </w:p>
            </w:sdtContent>
          </w:sdt>
        </w:tc>
        <w:tc>
          <w:tcPr>
            <w:tcW w:w="4433" w:type="pct"/>
            <w:vAlign w:val="bottom"/>
          </w:tcPr>
          <w:p w14:paraId="5DB92141" w14:textId="0CD756B1" w:rsidR="00AA0633" w:rsidRPr="00AA0633" w:rsidRDefault="00AA0633" w:rsidP="001B67EF">
            <w:pPr>
              <w:spacing w:line="276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AA0633">
              <w:rPr>
                <w:rFonts w:ascii="Arial" w:hAnsi="Arial" w:cs="Arial"/>
                <w:color w:val="002060"/>
                <w:sz w:val="22"/>
                <w:szCs w:val="22"/>
              </w:rPr>
              <w:t>J</w:t>
            </w:r>
            <w:r w:rsidR="0024046E">
              <w:rPr>
                <w:rFonts w:ascii="Arial" w:hAnsi="Arial" w:cs="Arial"/>
                <w:color w:val="002060"/>
                <w:sz w:val="22"/>
                <w:szCs w:val="22"/>
              </w:rPr>
              <w:t>a</w:t>
            </w:r>
          </w:p>
        </w:tc>
      </w:tr>
      <w:tr w:rsidR="00AA0633" w:rsidRPr="00AA0633" w14:paraId="2F7AC5F1" w14:textId="77777777" w:rsidTr="00835AA3">
        <w:tc>
          <w:tcPr>
            <w:tcW w:w="567" w:type="pct"/>
          </w:tcPr>
          <w:sdt>
            <w:sdtP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id w:val="158835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918B03" w14:textId="634B73B3" w:rsidR="00AA0633" w:rsidRPr="00AA0633" w:rsidRDefault="00F94CE0" w:rsidP="001B67EF">
                <w:pPr>
                  <w:spacing w:line="276" w:lineRule="auto"/>
                  <w:ind w:left="432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002060"/>
                    <w:sz w:val="22"/>
                    <w:szCs w:val="22"/>
                    <w:lang w:bidi="nl-NL"/>
                  </w:rPr>
                  <w:t>☐</w:t>
                </w:r>
              </w:p>
            </w:sdtContent>
          </w:sdt>
        </w:tc>
        <w:tc>
          <w:tcPr>
            <w:tcW w:w="4433" w:type="pct"/>
            <w:vAlign w:val="bottom"/>
          </w:tcPr>
          <w:p w14:paraId="5A8EB320" w14:textId="78EEEA2C" w:rsidR="00AA0633" w:rsidRPr="00AA0633" w:rsidRDefault="00AA0633" w:rsidP="001B67EF">
            <w:pPr>
              <w:spacing w:line="276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AA0633">
              <w:rPr>
                <w:rFonts w:ascii="Arial" w:hAnsi="Arial" w:cs="Arial"/>
                <w:color w:val="002060"/>
                <w:sz w:val="22"/>
                <w:szCs w:val="22"/>
              </w:rPr>
              <w:t>N</w:t>
            </w:r>
            <w:r w:rsidR="0024046E">
              <w:rPr>
                <w:rFonts w:ascii="Arial" w:hAnsi="Arial" w:cs="Arial"/>
                <w:color w:val="002060"/>
                <w:sz w:val="22"/>
                <w:szCs w:val="22"/>
              </w:rPr>
              <w:t>ee</w:t>
            </w:r>
          </w:p>
        </w:tc>
      </w:tr>
    </w:tbl>
    <w:p w14:paraId="48E6D859" w14:textId="77777777" w:rsidR="00482831" w:rsidRPr="00482831" w:rsidRDefault="00482831" w:rsidP="0009692B">
      <w:pPr>
        <w:rPr>
          <w:sz w:val="6"/>
          <w:szCs w:val="6"/>
        </w:rPr>
      </w:pPr>
    </w:p>
    <w:p w14:paraId="59C09E21" w14:textId="1125E8AF" w:rsidR="00FB659B" w:rsidRDefault="00FB659B" w:rsidP="0009692B">
      <w:pPr>
        <w:rPr>
          <w:rFonts w:ascii="Arial" w:eastAsia="Times New Roman" w:hAnsi="Arial" w:cs="Arial"/>
          <w:sz w:val="22"/>
          <w:szCs w:val="22"/>
          <w:lang w:eastAsia="nl-BE"/>
        </w:rPr>
      </w:pP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Zonder deze </w:t>
      </w:r>
      <w:r w:rsidR="00C96733">
        <w:rPr>
          <w:rFonts w:ascii="Arial" w:eastAsia="Times New Roman" w:hAnsi="Arial" w:cs="Arial"/>
          <w:sz w:val="22"/>
          <w:szCs w:val="22"/>
          <w:lang w:eastAsia="nl-BE"/>
        </w:rPr>
        <w:t xml:space="preserve">expliciete </w:t>
      </w: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toestemming zijn wij </w:t>
      </w:r>
      <w:r w:rsidR="0024046E">
        <w:rPr>
          <w:rFonts w:ascii="Arial" w:eastAsia="Times New Roman" w:hAnsi="Arial" w:cs="Arial"/>
          <w:sz w:val="22"/>
          <w:szCs w:val="22"/>
          <w:lang w:eastAsia="nl-BE"/>
        </w:rPr>
        <w:t>genoodzaakt</w:t>
      </w:r>
      <w:r w:rsidRPr="00AA0633">
        <w:rPr>
          <w:rFonts w:ascii="Arial" w:eastAsia="Times New Roman" w:hAnsi="Arial" w:cs="Arial"/>
          <w:sz w:val="22"/>
          <w:szCs w:val="22"/>
          <w:lang w:eastAsia="nl-BE"/>
        </w:rPr>
        <w:t xml:space="preserve"> uw gegevens te wissen</w:t>
      </w:r>
      <w:r w:rsidR="00E15D53">
        <w:rPr>
          <w:rFonts w:ascii="Arial" w:eastAsia="Times New Roman" w:hAnsi="Arial" w:cs="Arial"/>
          <w:sz w:val="22"/>
          <w:szCs w:val="22"/>
          <w:lang w:eastAsia="nl-BE"/>
        </w:rPr>
        <w:t xml:space="preserve"> en kan u bijgevolg geen lid zijn.</w:t>
      </w:r>
      <w:r w:rsidR="00DE3DC6">
        <w:rPr>
          <w:rFonts w:ascii="Arial" w:eastAsia="Times New Roman" w:hAnsi="Arial" w:cs="Arial"/>
          <w:sz w:val="22"/>
          <w:szCs w:val="22"/>
          <w:lang w:eastAsia="nl-BE"/>
        </w:rPr>
        <w:t xml:space="preserve"> Dit geldt zowel voor bestaande </w:t>
      </w:r>
      <w:r w:rsidR="00C96733">
        <w:rPr>
          <w:rFonts w:ascii="Arial" w:eastAsia="Times New Roman" w:hAnsi="Arial" w:cs="Arial"/>
          <w:sz w:val="22"/>
          <w:szCs w:val="22"/>
          <w:lang w:eastAsia="nl-BE"/>
        </w:rPr>
        <w:t>als nieuwe leden.</w:t>
      </w:r>
    </w:p>
    <w:p w14:paraId="0D36F155" w14:textId="5D6B4C41" w:rsidR="00AA0633" w:rsidRPr="0009692B" w:rsidRDefault="00AA0633" w:rsidP="0009692B">
      <w:pPr>
        <w:rPr>
          <w:rFonts w:ascii="Arial" w:hAnsi="Arial" w:cs="Arial"/>
          <w:b/>
          <w:bCs/>
          <w:sz w:val="22"/>
          <w:szCs w:val="22"/>
        </w:rPr>
      </w:pPr>
      <w:r w:rsidRPr="0009692B">
        <w:rPr>
          <w:rFonts w:ascii="Arial" w:hAnsi="Arial" w:cs="Arial"/>
          <w:color w:val="002060"/>
          <w:sz w:val="22"/>
          <w:szCs w:val="22"/>
        </w:rPr>
        <w:t>Gelieve terug te willen sturen naar het volgend mailadres</w:t>
      </w:r>
      <w:r w:rsidR="00930489">
        <w:rPr>
          <w:rFonts w:ascii="Arial" w:hAnsi="Arial" w:cs="Arial"/>
          <w:color w:val="002060"/>
          <w:sz w:val="22"/>
          <w:szCs w:val="22"/>
        </w:rPr>
        <w:t>:</w:t>
      </w:r>
      <w:r w:rsidR="00930489">
        <w:rPr>
          <w:rFonts w:ascii="Arial" w:hAnsi="Arial" w:cs="Arial"/>
          <w:color w:val="002060"/>
          <w:sz w:val="22"/>
          <w:szCs w:val="22"/>
        </w:rPr>
        <w:tab/>
      </w:r>
      <w:hyperlink r:id="rId13" w:history="1">
        <w:r w:rsidR="00930489" w:rsidRPr="00AB6D89">
          <w:rPr>
            <w:rStyle w:val="Hyperlink"/>
            <w:rFonts w:ascii="Arial" w:hAnsi="Arial" w:cs="Arial"/>
            <w:b/>
            <w:bCs/>
            <w:sz w:val="22"/>
            <w:szCs w:val="22"/>
          </w:rPr>
          <w:t>secretaris@terrierclub.be</w:t>
        </w:r>
      </w:hyperlink>
    </w:p>
    <w:sectPr w:rsidR="00AA0633" w:rsidRPr="0009692B" w:rsidSect="0024046E">
      <w:headerReference w:type="default" r:id="rId14"/>
      <w:footerReference w:type="default" r:id="rId15"/>
      <w:pgSz w:w="11906" w:h="16838" w:code="9"/>
      <w:pgMar w:top="10" w:right="1440" w:bottom="1008" w:left="1440" w:header="43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83D66" w14:textId="77777777" w:rsidR="00B72D7C" w:rsidRDefault="00B72D7C" w:rsidP="00650259">
      <w:pPr>
        <w:spacing w:after="0" w:line="240" w:lineRule="auto"/>
      </w:pPr>
      <w:r>
        <w:separator/>
      </w:r>
    </w:p>
  </w:endnote>
  <w:endnote w:type="continuationSeparator" w:id="0">
    <w:p w14:paraId="338A3C90" w14:textId="77777777" w:rsidR="00B72D7C" w:rsidRDefault="00B72D7C" w:rsidP="00650259">
      <w:pPr>
        <w:spacing w:after="0" w:line="240" w:lineRule="auto"/>
      </w:pPr>
      <w:r>
        <w:continuationSeparator/>
      </w:r>
    </w:p>
  </w:endnote>
  <w:endnote w:type="continuationNotice" w:id="1">
    <w:p w14:paraId="5A597763" w14:textId="77777777" w:rsidR="00B72D7C" w:rsidRDefault="00B72D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4FC39D-7F20-4F88-B700-4A9AF310DD5D}"/>
    <w:embedBold r:id="rId2" w:fontKey="{72554994-519D-4644-91C1-706E342C10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100213-357A-4836-8FB2-BCF5B3FEDB36}"/>
    <w:embedBold r:id="rId4" w:fontKey="{F73F1C7E-C52F-4761-AE62-F4ECB9E7B1A1}"/>
    <w:embedItalic r:id="rId5" w:fontKey="{08B4DCB1-E375-4D04-BD61-BA4E444C6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642970D-C601-4966-85B7-DA20655A20C9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1BB595A-DB68-4EF0-9181-3F838BC386C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F5C180E-DEB4-4727-89C9-9D7C480AF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3D9DE" w14:textId="32A66245" w:rsidR="00AA0633" w:rsidRPr="00AA0633" w:rsidRDefault="00AA0633" w:rsidP="00AA0633">
    <w:pPr>
      <w:pStyle w:val="Voettekst"/>
      <w:pBdr>
        <w:top w:val="single" w:sz="4" w:space="1" w:color="auto"/>
      </w:pBdr>
      <w:jc w:val="center"/>
      <w:rPr>
        <w:color w:val="002060"/>
        <w:sz w:val="22"/>
        <w:szCs w:val="22"/>
      </w:rPr>
    </w:pPr>
    <w:r w:rsidRPr="00AA0633">
      <w:rPr>
        <w:b/>
        <w:bCs/>
        <w:color w:val="002060"/>
        <w:sz w:val="22"/>
        <w:szCs w:val="22"/>
      </w:rPr>
      <w:t>K.B.T.C. – C.R.B.T.</w:t>
    </w:r>
    <w:r w:rsidRPr="00AA0633">
      <w:rPr>
        <w:b/>
        <w:bCs/>
        <w:color w:val="002060"/>
        <w:sz w:val="22"/>
        <w:szCs w:val="22"/>
      </w:rPr>
      <w:tab/>
    </w:r>
    <w:r w:rsidRPr="00AA0633">
      <w:rPr>
        <w:color w:val="002060"/>
        <w:sz w:val="22"/>
        <w:szCs w:val="22"/>
      </w:rPr>
      <w:t xml:space="preserve">       </w:t>
    </w:r>
    <w:r>
      <w:rPr>
        <w:color w:val="002060"/>
        <w:sz w:val="22"/>
        <w:szCs w:val="22"/>
      </w:rPr>
      <w:t xml:space="preserve">           </w:t>
    </w:r>
    <w:r w:rsidRPr="00AA0633">
      <w:rPr>
        <w:color w:val="002060"/>
        <w:sz w:val="22"/>
        <w:szCs w:val="22"/>
      </w:rPr>
      <w:t xml:space="preserve">     Koninklijke Belgische Terriër Club – Club Royal Belge de Terriers</w:t>
    </w:r>
  </w:p>
  <w:p w14:paraId="3550D71E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0D5E8" w14:textId="77777777" w:rsidR="00B72D7C" w:rsidRDefault="00B72D7C" w:rsidP="00650259">
      <w:pPr>
        <w:spacing w:after="0" w:line="240" w:lineRule="auto"/>
      </w:pPr>
      <w:r>
        <w:separator/>
      </w:r>
    </w:p>
  </w:footnote>
  <w:footnote w:type="continuationSeparator" w:id="0">
    <w:p w14:paraId="78A2CA19" w14:textId="77777777" w:rsidR="00B72D7C" w:rsidRDefault="00B72D7C" w:rsidP="00650259">
      <w:pPr>
        <w:spacing w:after="0" w:line="240" w:lineRule="auto"/>
      </w:pPr>
      <w:r>
        <w:continuationSeparator/>
      </w:r>
    </w:p>
  </w:footnote>
  <w:footnote w:type="continuationNotice" w:id="1">
    <w:p w14:paraId="061E45DD" w14:textId="77777777" w:rsidR="00B72D7C" w:rsidRDefault="00B72D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5E6C8" w14:textId="551E751E" w:rsidR="00650259" w:rsidRDefault="00AA0633" w:rsidP="0024046E">
    <w:r>
      <w:rPr>
        <w:noProof/>
        <w:lang w:val="fr"/>
      </w:rPr>
      <w:drawing>
        <wp:inline distT="0" distB="0" distL="0" distR="0" wp14:anchorId="5282E073" wp14:editId="5376A0F9">
          <wp:extent cx="4696358" cy="933433"/>
          <wp:effectExtent l="0" t="0" r="0" b="635"/>
          <wp:docPr id="4" name="Afbeelding 4" descr="Image avec le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5027" cy="959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6EF5708F"/>
    <w:multiLevelType w:val="hybridMultilevel"/>
    <w:tmpl w:val="BC8A9718"/>
    <w:lvl w:ilvl="0" w:tplc="E19CE236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RmNeoLbPz/LYIZ02+VtcQA/DTKMG8r3ds8FVGBMQk9fzgiBoQtSmS2UZm8PAFMrpAehaVOPzJjQOtSSfeqjoUg==" w:salt="DyR+JFWeiyplhDh8poUJc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33"/>
    <w:rsid w:val="00024115"/>
    <w:rsid w:val="0004341C"/>
    <w:rsid w:val="00052382"/>
    <w:rsid w:val="0006568A"/>
    <w:rsid w:val="00076F0F"/>
    <w:rsid w:val="00084253"/>
    <w:rsid w:val="00092205"/>
    <w:rsid w:val="00095CF8"/>
    <w:rsid w:val="0009692B"/>
    <w:rsid w:val="000D1F49"/>
    <w:rsid w:val="000E5B5B"/>
    <w:rsid w:val="001727CA"/>
    <w:rsid w:val="001B67EF"/>
    <w:rsid w:val="001C4A3D"/>
    <w:rsid w:val="001E6F7B"/>
    <w:rsid w:val="002030D9"/>
    <w:rsid w:val="002178A3"/>
    <w:rsid w:val="0022173C"/>
    <w:rsid w:val="0024046E"/>
    <w:rsid w:val="002462F3"/>
    <w:rsid w:val="00247EB3"/>
    <w:rsid w:val="002A5794"/>
    <w:rsid w:val="002C56E6"/>
    <w:rsid w:val="00314FAA"/>
    <w:rsid w:val="00334232"/>
    <w:rsid w:val="00346DE2"/>
    <w:rsid w:val="00361E11"/>
    <w:rsid w:val="00367E79"/>
    <w:rsid w:val="003A056C"/>
    <w:rsid w:val="003B4744"/>
    <w:rsid w:val="003F0847"/>
    <w:rsid w:val="003F228E"/>
    <w:rsid w:val="003F5A46"/>
    <w:rsid w:val="0040090B"/>
    <w:rsid w:val="00402430"/>
    <w:rsid w:val="0042257E"/>
    <w:rsid w:val="0046302A"/>
    <w:rsid w:val="00482831"/>
    <w:rsid w:val="00487D2D"/>
    <w:rsid w:val="004D5D62"/>
    <w:rsid w:val="0050545A"/>
    <w:rsid w:val="005112D0"/>
    <w:rsid w:val="005221AD"/>
    <w:rsid w:val="005225E5"/>
    <w:rsid w:val="00537E13"/>
    <w:rsid w:val="00577E06"/>
    <w:rsid w:val="005A3BF7"/>
    <w:rsid w:val="005F2035"/>
    <w:rsid w:val="005F5C0D"/>
    <w:rsid w:val="005F7990"/>
    <w:rsid w:val="0063739C"/>
    <w:rsid w:val="00650259"/>
    <w:rsid w:val="006A1609"/>
    <w:rsid w:val="006E629B"/>
    <w:rsid w:val="00725194"/>
    <w:rsid w:val="00731F26"/>
    <w:rsid w:val="00734F3F"/>
    <w:rsid w:val="00760D65"/>
    <w:rsid w:val="007648A8"/>
    <w:rsid w:val="00770F25"/>
    <w:rsid w:val="007A35A8"/>
    <w:rsid w:val="007B0A85"/>
    <w:rsid w:val="007C6A52"/>
    <w:rsid w:val="00804299"/>
    <w:rsid w:val="0082043E"/>
    <w:rsid w:val="008221E3"/>
    <w:rsid w:val="00835AA3"/>
    <w:rsid w:val="00873D6D"/>
    <w:rsid w:val="008772AC"/>
    <w:rsid w:val="008C54F3"/>
    <w:rsid w:val="008E203A"/>
    <w:rsid w:val="0091229C"/>
    <w:rsid w:val="009262B6"/>
    <w:rsid w:val="00930489"/>
    <w:rsid w:val="00937E86"/>
    <w:rsid w:val="00940E73"/>
    <w:rsid w:val="00953F32"/>
    <w:rsid w:val="00966F2E"/>
    <w:rsid w:val="0097265C"/>
    <w:rsid w:val="0098597D"/>
    <w:rsid w:val="009A7473"/>
    <w:rsid w:val="009B59F5"/>
    <w:rsid w:val="009F619A"/>
    <w:rsid w:val="009F6DDE"/>
    <w:rsid w:val="00A07415"/>
    <w:rsid w:val="00A2088D"/>
    <w:rsid w:val="00A27C31"/>
    <w:rsid w:val="00A34B7C"/>
    <w:rsid w:val="00A370A8"/>
    <w:rsid w:val="00A418AC"/>
    <w:rsid w:val="00A45CFE"/>
    <w:rsid w:val="00A65D5E"/>
    <w:rsid w:val="00A75260"/>
    <w:rsid w:val="00A87CFA"/>
    <w:rsid w:val="00A91D5A"/>
    <w:rsid w:val="00AA0633"/>
    <w:rsid w:val="00B25CE8"/>
    <w:rsid w:val="00B5399C"/>
    <w:rsid w:val="00B7201B"/>
    <w:rsid w:val="00B72D7C"/>
    <w:rsid w:val="00B733F9"/>
    <w:rsid w:val="00B92A53"/>
    <w:rsid w:val="00BB4CF3"/>
    <w:rsid w:val="00BD4753"/>
    <w:rsid w:val="00BD5CB1"/>
    <w:rsid w:val="00BE62EE"/>
    <w:rsid w:val="00C003BA"/>
    <w:rsid w:val="00C46878"/>
    <w:rsid w:val="00C5584A"/>
    <w:rsid w:val="00C632BD"/>
    <w:rsid w:val="00C953E6"/>
    <w:rsid w:val="00C96733"/>
    <w:rsid w:val="00CB4A51"/>
    <w:rsid w:val="00CD4532"/>
    <w:rsid w:val="00CD47B0"/>
    <w:rsid w:val="00CE6104"/>
    <w:rsid w:val="00CE7406"/>
    <w:rsid w:val="00CE7918"/>
    <w:rsid w:val="00D008D1"/>
    <w:rsid w:val="00D11598"/>
    <w:rsid w:val="00D16163"/>
    <w:rsid w:val="00D27C15"/>
    <w:rsid w:val="00D464FB"/>
    <w:rsid w:val="00D7704A"/>
    <w:rsid w:val="00DB3FAD"/>
    <w:rsid w:val="00DE3DC6"/>
    <w:rsid w:val="00E15D53"/>
    <w:rsid w:val="00E24CCE"/>
    <w:rsid w:val="00E61C09"/>
    <w:rsid w:val="00E677FE"/>
    <w:rsid w:val="00EB3B58"/>
    <w:rsid w:val="00EB563B"/>
    <w:rsid w:val="00EC7359"/>
    <w:rsid w:val="00ED3A28"/>
    <w:rsid w:val="00EE3054"/>
    <w:rsid w:val="00F00606"/>
    <w:rsid w:val="00F01256"/>
    <w:rsid w:val="00F62A1B"/>
    <w:rsid w:val="00F6456C"/>
    <w:rsid w:val="00F65A28"/>
    <w:rsid w:val="00F94CE0"/>
    <w:rsid w:val="00FB659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6F794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9"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paragraph" w:styleId="Lijstalinea">
    <w:name w:val="List Paragraph"/>
    <w:basedOn w:val="Standaard"/>
    <w:uiPriority w:val="34"/>
    <w:qFormat/>
    <w:rsid w:val="00AA0633"/>
    <w:pPr>
      <w:spacing w:after="160" w:line="256" w:lineRule="auto"/>
      <w:ind w:left="720"/>
      <w:contextualSpacing/>
    </w:pPr>
    <w:rPr>
      <w:rFonts w:ascii="Arial" w:hAnsi="Arial" w:cs="Arial"/>
      <w:sz w:val="24"/>
      <w:szCs w:val="24"/>
      <w:lang w:val="nl-BE"/>
    </w:rPr>
  </w:style>
  <w:style w:type="character" w:styleId="Onopgelostemelding">
    <w:name w:val="Unresolved Mention"/>
    <w:basedOn w:val="Standaardalinea-lettertype"/>
    <w:uiPriority w:val="99"/>
    <w:semiHidden/>
    <w:rsid w:val="00482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is@terrierclub.b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rrierclub.be/bestanden/PrivacyverklaringKBTC.pdf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rrierclub.be/bestanden/PrivacyverklaringKBTC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1A3343F58E4EED8D81226AF00A34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377CDD-6B69-45D6-93E4-0A05944F95E5}"/>
      </w:docPartPr>
      <w:docPartBody>
        <w:p w:rsidR="00C708A7" w:rsidRDefault="004C59CD" w:rsidP="004C59CD">
          <w:pPr>
            <w:pStyle w:val="F51A3343F58E4EED8D81226AF00A34EB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E2D3FE013C2E41D780CA48957E5F8A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97F7EE-0AFB-4F79-9101-DDB5C5D307BF}"/>
      </w:docPartPr>
      <w:docPartBody>
        <w:p w:rsidR="00C708A7" w:rsidRDefault="004C59CD" w:rsidP="004C59CD">
          <w:pPr>
            <w:pStyle w:val="E2D3FE013C2E41D780CA48957E5F8AD7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E24CDFE988B44557812540FA9AA81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79E81-94E5-4F9B-9B86-F6F9670B75A6}"/>
      </w:docPartPr>
      <w:docPartBody>
        <w:p w:rsidR="00C708A7" w:rsidRDefault="004C59CD" w:rsidP="004C59CD">
          <w:pPr>
            <w:pStyle w:val="E24CDFE988B44557812540FA9AA813F4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603F8FACFA354C118900B3D4D0CF8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04EC91-47F2-46B7-9B95-029EB33D327F}"/>
      </w:docPartPr>
      <w:docPartBody>
        <w:p w:rsidR="00C708A7" w:rsidRDefault="004C59CD" w:rsidP="004C59CD">
          <w:pPr>
            <w:pStyle w:val="603F8FACFA354C118900B3D4D0CF8A9E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13042177292340498F3DF6F10B87CE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5D1FDB-DAAE-4E6D-9835-7BEBCF36E449}"/>
      </w:docPartPr>
      <w:docPartBody>
        <w:p w:rsidR="00C708A7" w:rsidRDefault="004C59CD" w:rsidP="004C59CD">
          <w:pPr>
            <w:pStyle w:val="13042177292340498F3DF6F10B87CE97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03F6E199B1A649749614D6C36E290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131D54-E25A-49CC-87AB-C4DC78D93526}"/>
      </w:docPartPr>
      <w:docPartBody>
        <w:p w:rsidR="00C708A7" w:rsidRDefault="004C59CD" w:rsidP="004C59CD">
          <w:pPr>
            <w:pStyle w:val="03F6E199B1A649749614D6C36E290B31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F6D0D80ECBD2450F9031402910CD07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636D66-E515-4B44-8373-BC3CE9F0586D}"/>
      </w:docPartPr>
      <w:docPartBody>
        <w:p w:rsidR="00C708A7" w:rsidRDefault="004C59CD" w:rsidP="004C59CD">
          <w:pPr>
            <w:pStyle w:val="F6D0D80ECBD2450F9031402910CD076E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590"/>
    <w:rsid w:val="00362B76"/>
    <w:rsid w:val="003D7DEC"/>
    <w:rsid w:val="0045558C"/>
    <w:rsid w:val="004C59CD"/>
    <w:rsid w:val="00501590"/>
    <w:rsid w:val="009835E6"/>
    <w:rsid w:val="00A14B12"/>
    <w:rsid w:val="00C708A7"/>
    <w:rsid w:val="00DC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C59CD"/>
    <w:rPr>
      <w:color w:val="808080"/>
    </w:rPr>
  </w:style>
  <w:style w:type="paragraph" w:customStyle="1" w:styleId="F51A3343F58E4EED8D81226AF00A34EB1">
    <w:name w:val="F51A3343F58E4EED8D81226AF00A34EB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E2D3FE013C2E41D780CA48957E5F8AD71">
    <w:name w:val="E2D3FE013C2E41D780CA48957E5F8AD7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E24CDFE988B44557812540FA9AA813F41">
    <w:name w:val="E24CDFE988B44557812540FA9AA813F4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603F8FACFA354C118900B3D4D0CF8A9E1">
    <w:name w:val="603F8FACFA354C118900B3D4D0CF8A9E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13042177292340498F3DF6F10B87CE971">
    <w:name w:val="13042177292340498F3DF6F10B87CE97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03F6E199B1A649749614D6C36E290B311">
    <w:name w:val="03F6E199B1A649749614D6C36E290B31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F6D0D80ECBD2450F9031402910CD076E1">
    <w:name w:val="F6D0D80ECBD2450F9031402910CD076E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863E60-944E-455D-87B4-D216990992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2021-01-05T10:24:00Z</dcterms:created>
  <dcterms:modified xsi:type="dcterms:W3CDTF">2021-01-05T10:25:00Z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